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亳州市第十八中学2018年“163”名师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798830</wp:posOffset>
                </wp:positionH>
                <wp:positionV relativeFrom="paragraph">
                  <wp:posOffset>525145</wp:posOffset>
                </wp:positionV>
                <wp:extent cx="3675380" cy="495300"/>
                <wp:effectExtent l="4445" t="4445" r="15875" b="1460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538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5月30日之前：上报评审材料至校办室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2.9pt;margin-top:41.35pt;height:39pt;width:289.4pt;z-index:251662336;mso-width-relative:page;mso-height-relative:page;" fillcolor="#FFFFFF [3201]" filled="t" stroked="t" coordsize="21600,21600" o:gfxdata="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kaXm/1gAAAAoBAAAPAAAAAAAAAAEAIAAAACIAAABkcnMvZG93&#10;bnJldi54bWxQSwECFAAUAAAACACHTuJAli6LiDsCAABqBAAADgAAAAAAAAABACAAAAAlAQAAZHJz&#10;L2Uyb0RvYy54bWxQSwUGAAAAAAYABgBZAQAA0gUAAAAA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5月30日之前：上报评审材料至校办室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工程评选流程图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2494280</wp:posOffset>
                </wp:positionH>
                <wp:positionV relativeFrom="paragraph">
                  <wp:posOffset>459105</wp:posOffset>
                </wp:positionV>
                <wp:extent cx="220345" cy="343535"/>
                <wp:effectExtent l="15240" t="6350" r="31115" b="12065"/>
                <wp:wrapNone/>
                <wp:docPr id="12" name="上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20345" cy="343535"/>
                        </a:xfrm>
                        <a:prstGeom prst="up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196.4pt;margin-top:36.15pt;height:27.05pt;width:17.35pt;rotation:11796480f;z-index:251755520;v-text-anchor:middle;mso-width-relative:page;mso-height-relative:page;" filled="f" stroked="t" coordsize="21600,21600" o:gfxdata="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5&#10;19Kd2QAAAAoBAAAPAAAAAAAAAAEAIAAAACIAAABkcnMvZG93bnJldi54bWxQSwECFAAUAAAACACH&#10;TuJA5iII/lwCAACTBAAADgAAAAAAAAABACAAAAAoAQAAZHJzL2Uyb0RvYy54bWxQSwUGAAAAAAYA&#10;BgBZAQAA9gUAAAAA&#10;" adj="6927,5400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r>
        <w:rPr>
          <w:sz w:val="4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2484755</wp:posOffset>
                </wp:positionH>
                <wp:positionV relativeFrom="paragraph">
                  <wp:posOffset>2722245</wp:posOffset>
                </wp:positionV>
                <wp:extent cx="229235" cy="361950"/>
                <wp:effectExtent l="15240" t="6350" r="22225" b="12700"/>
                <wp:wrapNone/>
                <wp:docPr id="10" name="上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29235" cy="361950"/>
                        </a:xfrm>
                        <a:prstGeom prst="up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195.65pt;margin-top:214.35pt;height:28.5pt;width:18.05pt;rotation:11796480f;z-index:251706368;v-text-anchor:middle;mso-width-relative:page;mso-height-relative:page;" filled="f" stroked="t" coordsize="21600,21600" o:gfxdata="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C/b83N0AAAALAQAADwAAAAAAAAABACAAAAAiAAAAZHJzL2Rvd25yZXYueG1sUEsBAhQAFAAA&#10;AAgAh07iQHVuPuhcAgAAkwQAAA4AAAAAAAAAAQAgAAAALAEAAGRycy9lMm9Eb2MueG1sUEsFBgAA&#10;AAAGAAYAWQEAAPoFAAAAAA==&#10;" adj="6840,5400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2484755</wp:posOffset>
                </wp:positionH>
                <wp:positionV relativeFrom="paragraph">
                  <wp:posOffset>1779270</wp:posOffset>
                </wp:positionV>
                <wp:extent cx="229870" cy="361950"/>
                <wp:effectExtent l="15240" t="6350" r="21590" b="12700"/>
                <wp:wrapNone/>
                <wp:docPr id="9" name="上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29870" cy="361950"/>
                        </a:xfrm>
                        <a:prstGeom prst="up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195.65pt;margin-top:140.1pt;height:28.5pt;width:18.1pt;rotation:11796480f;z-index:251681792;v-text-anchor:middle;mso-width-relative:page;mso-height-relative:page;" filled="f" stroked="t" coordsize="21600,21600" o:gfxdata="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J0y6/naAAAACwEAAA8AAAAAAAAAAQAgAAAAIgAAAGRycy9kb3ducmV2LnhtbFBLAQIUABQAAAAI&#10;AIdO4kAJADfmXQIAAJEEAAAOAAAAAAAAAAEAIAAAACkBAABkcnMvZTJvRG9jLnhtbFBLBQYAAAAA&#10;BgAGAFkBAAD4BQAAAAA=&#10;" adj="6858,5400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2456180</wp:posOffset>
                </wp:positionH>
                <wp:positionV relativeFrom="paragraph">
                  <wp:posOffset>798195</wp:posOffset>
                </wp:positionV>
                <wp:extent cx="257810" cy="361950"/>
                <wp:effectExtent l="15240" t="6350" r="31750" b="12700"/>
                <wp:wrapNone/>
                <wp:docPr id="11" name="上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57810" cy="361950"/>
                        </a:xfrm>
                        <a:prstGeom prst="up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8" type="#_x0000_t68" style="position:absolute;left:0pt;margin-left:193.4pt;margin-top:62.85pt;height:28.5pt;width:20.3pt;rotation:11796480f;z-index:251730944;v-text-anchor:middle;mso-width-relative:page;mso-height-relative:page;" filled="f" stroked="t" coordsize="21600,21600" o:gfxdata="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BA2vXTaAAAACwEAAA8AAAAAAAAAAQAgAAAAIgAAAGRycy9kb3ducmV2LnhtbFBLAQIUABQAAAAI&#10;AIdO4kAy79nuXQIAAJMEAAAOAAAAAAAAAAEAIAAAACkBAABkcnMvZTJvRG9jLnhtbFBLBQYAAAAA&#10;BgAGAFkBAAD4BQAAAAA=&#10;" adj="7692,5400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1360805</wp:posOffset>
                </wp:positionH>
                <wp:positionV relativeFrom="paragraph">
                  <wp:posOffset>3098800</wp:posOffset>
                </wp:positionV>
                <wp:extent cx="2456815" cy="514350"/>
                <wp:effectExtent l="4445" t="4445" r="15240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13305" y="3331210"/>
                          <a:ext cx="2456815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6月29日：上报市教育局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7.15pt;margin-top:244pt;height:40.5pt;width:193.45pt;z-index:251658240;mso-width-relative:page;mso-height-relative:page;" fillcolor="#FFFFFF [3201]" filled="t" stroked="t" coordsize="21600,21600" o:gfxdata="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gJMgL1wAAAAsBAAAPAAAAAAAAAAEAIAAAACIA&#10;AABkcnMvZG93bnJldi54bWxQSwECFAAUAAAACACHTuJA9r65Z0MCAAB2BAAADgAAAAAAAAABACAA&#10;AAAmAQAAZHJzL2Uyb0RvYy54bWxQSwUGAAAAAAYABgBZAQAA2wUAAAAA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6月29日：上报市教育局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789940</wp:posOffset>
                </wp:positionH>
                <wp:positionV relativeFrom="paragraph">
                  <wp:posOffset>2165350</wp:posOffset>
                </wp:positionV>
                <wp:extent cx="3589655" cy="514350"/>
                <wp:effectExtent l="4445" t="4445" r="6350" b="1460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9655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6月20日至28日：推荐人选公示阶段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2.2pt;margin-top:170.5pt;height:40.5pt;width:282.65pt;z-index:251659264;mso-width-relative:page;mso-height-relative:page;" fillcolor="#FFFFFF [3201]" filled="t" stroked="t" coordsize="21600,21600" o:gfxdata="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MwAvz3XAAAACwEAAA8AAAAAAAAAAQAgAAAAIgAAAGRycy9kb3du&#10;cmV2LnhtbFBLAQIUABQAAAAIAIdO4kBknEkBOQIAAGoEAAAOAAAAAAAAAAEAIAAAACYBAABkcnMv&#10;ZTJvRG9jLnhtbFBLBQYAAAAABgAGAFkBAADRBQAAAAA=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6月20日至28日：推荐人选公示阶段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808355</wp:posOffset>
                </wp:positionH>
                <wp:positionV relativeFrom="paragraph">
                  <wp:posOffset>1203325</wp:posOffset>
                </wp:positionV>
                <wp:extent cx="3627755" cy="514350"/>
                <wp:effectExtent l="4445" t="4445" r="6350" b="1460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7755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320" w:firstLineChars="100"/>
                              <w:jc w:val="both"/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6月8日至20日：上报材料评审阶段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.65pt;margin-top:94.75pt;height:40.5pt;width:285.65pt;z-index:251660288;mso-width-relative:page;mso-height-relative:page;" fillcolor="#FFFFFF [3201]" filled="t" stroked="t" coordsize="21600,21600" o:gfxdata="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u3slT1wAAAAsBAAAPAAAAAAAAAAEAIAAAACIAAABkcnMvZG93&#10;bnJldi54bWxQSwECFAAUAAAACACHTuJAsFZoBzoCAABqBAAADgAAAAAAAAABACAAAAAmAQAAZHJz&#10;L2Uyb0RvYy54bWxQSwUGAAAAAAYABgBZAQAA0gUAAAAA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320" w:firstLineChars="100"/>
                        <w:jc w:val="both"/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6月8日至20日：上报材料评审阶段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789305</wp:posOffset>
                </wp:positionH>
                <wp:positionV relativeFrom="paragraph">
                  <wp:posOffset>231775</wp:posOffset>
                </wp:positionV>
                <wp:extent cx="3655695" cy="514350"/>
                <wp:effectExtent l="4445" t="4445" r="16510" b="1460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5695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320" w:firstLineChars="100"/>
                              <w:jc w:val="both"/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6月1日至 7日：评选资格复查阶段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2.15pt;margin-top:18.25pt;height:40.5pt;width:287.85pt;z-index:251661312;mso-width-relative:page;mso-height-relative:page;" fillcolor="#FFFFFF [3201]" filled="t" stroked="t" coordsize="21600,21600" o:gfxdata="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pAk5BtYAAAAKAQAADwAAAAAAAAABACAAAAAiAAAAZHJzL2Rvd25y&#10;ZXYueG1sUEsBAhQAFAAAAAgAh07iQJOIvNY5AgAAagQAAA4AAAAAAAAAAQAgAAAAJQEAAGRycy9l&#10;Mm9Eb2MueG1sUEsFBgAAAAAGAAYAWQEAANAFAAAAAA==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320" w:firstLineChars="100"/>
                        <w:jc w:val="both"/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6月1日至 7日：评选资格复查阶段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E02B37"/>
    <w:rsid w:val="02F5135E"/>
    <w:rsid w:val="0D992421"/>
    <w:rsid w:val="229B198E"/>
    <w:rsid w:val="3BC57649"/>
    <w:rsid w:val="62E02B3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2018-05-16T02:18:00Z</dcterms:created>
  <dc:creator>Rpp</dc:creator>
  <cp:lastModifiedBy>Chengnuo</cp:lastModifiedBy>
  <dcterms:modified xsi:type="dcterms:W3CDTF">2018-05-21T02:48:14Z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